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7" w:type="dxa"/>
        <w:tblInd w:w="-106" w:type="dxa"/>
        <w:tblLook w:val="00A0"/>
      </w:tblPr>
      <w:tblGrid>
        <w:gridCol w:w="5771"/>
        <w:gridCol w:w="4126"/>
      </w:tblGrid>
      <w:tr w:rsidR="0032686D" w:rsidRPr="00131488">
        <w:trPr>
          <w:trHeight w:val="1266"/>
        </w:trPr>
        <w:tc>
          <w:tcPr>
            <w:tcW w:w="5771" w:type="dxa"/>
          </w:tcPr>
          <w:p w:rsidR="0032686D" w:rsidRPr="00131488" w:rsidRDefault="0032686D" w:rsidP="00EA2F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Согласовано</w:t>
            </w:r>
          </w:p>
          <w:p w:rsidR="0032686D" w:rsidRPr="00131488" w:rsidRDefault="0032686D" w:rsidP="00EA2F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МКУ</w:t>
            </w:r>
          </w:p>
          <w:p w:rsidR="0032686D" w:rsidRPr="00131488" w:rsidRDefault="0032686D" w:rsidP="00EA2F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«Управление образования</w:t>
            </w:r>
          </w:p>
          <w:p w:rsidR="0032686D" w:rsidRDefault="0032686D" w:rsidP="00EA2F30">
            <w:pPr>
              <w:shd w:val="clear" w:color="auto" w:fill="FFFFFF"/>
              <w:spacing w:after="0" w:line="240" w:lineRule="auto"/>
              <w:ind w:left="27" w:hanging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Исполнительного комитета ЕМР» РТ</w:t>
            </w:r>
          </w:p>
          <w:p w:rsidR="0032686D" w:rsidRPr="00131488" w:rsidRDefault="0032686D" w:rsidP="00EA2F30">
            <w:pPr>
              <w:shd w:val="clear" w:color="auto" w:fill="FFFFFF"/>
              <w:spacing w:after="0" w:line="240" w:lineRule="auto"/>
              <w:ind w:left="27" w:hanging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___________Р.И. Зарипов  </w:t>
            </w:r>
          </w:p>
        </w:tc>
        <w:tc>
          <w:tcPr>
            <w:tcW w:w="4126" w:type="dxa"/>
          </w:tcPr>
          <w:p w:rsidR="0032686D" w:rsidRPr="00131488" w:rsidRDefault="0032686D" w:rsidP="007B5E11">
            <w:pPr>
              <w:shd w:val="clear" w:color="auto" w:fill="FFFFFF"/>
              <w:spacing w:after="0" w:line="240" w:lineRule="auto"/>
              <w:ind w:left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32686D" w:rsidRPr="00131488" w:rsidRDefault="0032686D" w:rsidP="007B5E11">
            <w:pPr>
              <w:shd w:val="clear" w:color="auto" w:fill="FFFFFF"/>
              <w:spacing w:after="0" w:line="240" w:lineRule="auto"/>
              <w:ind w:left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Pr="00131488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 общеобразовательного учреждения «Средняя общеобразовательная школа №3 им. Героя Российской Федерации А.Н.Епанешникова» ЕМР РТ</w:t>
            </w:r>
            <w:r w:rsidRPr="00131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____________________И.В.Смирнова</w:t>
            </w:r>
          </w:p>
          <w:p w:rsidR="0032686D" w:rsidRPr="00131488" w:rsidRDefault="0032686D" w:rsidP="007B5E11">
            <w:pPr>
              <w:shd w:val="clear" w:color="auto" w:fill="FFFFFF"/>
              <w:spacing w:after="0" w:line="240" w:lineRule="auto"/>
              <w:ind w:left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32686D" w:rsidRDefault="0032686D" w:rsidP="00357E0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2686D" w:rsidRDefault="0032686D" w:rsidP="00357E0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686D" w:rsidRDefault="0032686D" w:rsidP="00357E0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686D" w:rsidRDefault="0032686D" w:rsidP="00357E0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686D" w:rsidRDefault="0032686D" w:rsidP="00357E0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32686D" w:rsidRDefault="0032686D" w:rsidP="00357E0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 проведении муниципального военно-спортивного турнира</w:t>
      </w:r>
    </w:p>
    <w:p w:rsidR="0032686D" w:rsidRDefault="0032686D" w:rsidP="00357E0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«Мальчиши-Кибальчиши», </w:t>
      </w:r>
    </w:p>
    <w:p w:rsidR="0032686D" w:rsidRDefault="0032686D" w:rsidP="00357E0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посвященного памяти Героя России А.Н.Епанешникова и </w:t>
      </w:r>
    </w:p>
    <w:p w:rsidR="0032686D" w:rsidRDefault="0032686D" w:rsidP="00357E0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дню  Защитников Отечества </w:t>
      </w:r>
    </w:p>
    <w:p w:rsidR="0032686D" w:rsidRDefault="0032686D" w:rsidP="00357E0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32686D" w:rsidRDefault="0032686D" w:rsidP="00357E0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2686D" w:rsidRPr="00357E03" w:rsidRDefault="0032686D" w:rsidP="00D50FBB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32686D" w:rsidRDefault="0032686D" w:rsidP="00357E03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Цели и задачи:  </w:t>
      </w:r>
    </w:p>
    <w:p w:rsidR="0032686D" w:rsidRDefault="0032686D" w:rsidP="00357E03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31057">
        <w:rPr>
          <w:rFonts w:ascii="Times New Roman" w:hAnsi="Times New Roman" w:cs="Times New Roman"/>
          <w:sz w:val="28"/>
          <w:szCs w:val="28"/>
        </w:rPr>
        <w:t>пропаганда здорового образа жизни</w:t>
      </w:r>
    </w:p>
    <w:p w:rsidR="0032686D" w:rsidRDefault="0032686D" w:rsidP="00357E03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57E03">
        <w:rPr>
          <w:rFonts w:ascii="Times New Roman" w:hAnsi="Times New Roman" w:cs="Times New Roman"/>
          <w:sz w:val="28"/>
          <w:szCs w:val="28"/>
        </w:rPr>
        <w:t xml:space="preserve"> </w:t>
      </w:r>
      <w:r w:rsidRPr="00357E03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 </w:t>
      </w:r>
      <w:r>
        <w:rPr>
          <w:rFonts w:ascii="Times New Roman" w:hAnsi="Times New Roman" w:cs="Times New Roman"/>
          <w:color w:val="000000"/>
          <w:sz w:val="28"/>
          <w:szCs w:val="28"/>
        </w:rPr>
        <w:t>учащихся</w:t>
      </w:r>
      <w:r w:rsidRPr="00357E03">
        <w:rPr>
          <w:rFonts w:ascii="Times New Roman" w:hAnsi="Times New Roman" w:cs="Times New Roman"/>
          <w:color w:val="000000"/>
          <w:sz w:val="28"/>
          <w:szCs w:val="28"/>
        </w:rPr>
        <w:t xml:space="preserve"> интереса к истории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родного края, страны</w:t>
      </w:r>
    </w:p>
    <w:p w:rsidR="0032686D" w:rsidRDefault="0032686D" w:rsidP="00CD2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-   </w:t>
      </w:r>
      <w:r w:rsidRPr="00357E03">
        <w:rPr>
          <w:rFonts w:ascii="Times New Roman" w:hAnsi="Times New Roman" w:cs="Times New Roman"/>
          <w:sz w:val="28"/>
          <w:szCs w:val="28"/>
        </w:rPr>
        <w:t xml:space="preserve">воспитание патриотизма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86D" w:rsidRPr="00357E03" w:rsidRDefault="0032686D" w:rsidP="00357E03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  духа коллективизма, взаимовыручки, умения работать в команде.</w:t>
      </w:r>
    </w:p>
    <w:p w:rsidR="0032686D" w:rsidRPr="00357E03" w:rsidRDefault="0032686D" w:rsidP="00D50FBB">
      <w:pPr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686D" w:rsidRDefault="0032686D" w:rsidP="00357E0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2. Время и место проведения :</w:t>
      </w:r>
    </w:p>
    <w:p w:rsidR="0032686D" w:rsidRDefault="0032686D" w:rsidP="00357E0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92DAE">
        <w:rPr>
          <w:rFonts w:ascii="Times New Roman" w:hAnsi="Times New Roman" w:cs="Times New Roman"/>
          <w:color w:val="000000"/>
          <w:sz w:val="28"/>
          <w:szCs w:val="28"/>
        </w:rPr>
        <w:t xml:space="preserve">Турнир проводится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2DAE">
        <w:rPr>
          <w:rFonts w:ascii="Times New Roman" w:hAnsi="Times New Roman" w:cs="Times New Roman"/>
          <w:color w:val="000000"/>
          <w:sz w:val="28"/>
          <w:szCs w:val="28"/>
        </w:rPr>
        <w:t>МБОУ «СОШ №3»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18 февраля 2020 года в 14.00 часов.</w:t>
      </w:r>
    </w:p>
    <w:p w:rsidR="0032686D" w:rsidRPr="00B92DAE" w:rsidRDefault="0032686D" w:rsidP="00357E0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Pr="00357E03" w:rsidRDefault="0032686D" w:rsidP="00D50FBB">
      <w:pPr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357E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57E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357E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рганизаторы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турнира:</w:t>
      </w:r>
    </w:p>
    <w:p w:rsidR="0032686D" w:rsidRPr="00235F16" w:rsidRDefault="0032686D" w:rsidP="00D50FBB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235F16">
        <w:rPr>
          <w:rFonts w:ascii="Times New Roman" w:hAnsi="Times New Roman" w:cs="Times New Roman"/>
          <w:color w:val="000000"/>
          <w:sz w:val="28"/>
          <w:szCs w:val="28"/>
        </w:rPr>
        <w:t xml:space="preserve">ШМО учителей </w:t>
      </w:r>
      <w:r>
        <w:rPr>
          <w:rFonts w:ascii="Times New Roman" w:hAnsi="Times New Roman" w:cs="Times New Roman"/>
          <w:color w:val="000000"/>
          <w:sz w:val="28"/>
          <w:szCs w:val="28"/>
        </w:rPr>
        <w:t>физкультуры</w:t>
      </w:r>
      <w:r w:rsidRPr="00235F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ОБЖ </w:t>
      </w:r>
      <w:r w:rsidRPr="00235F16">
        <w:rPr>
          <w:rFonts w:ascii="Times New Roman" w:hAnsi="Times New Roman" w:cs="Times New Roman"/>
          <w:color w:val="000000"/>
          <w:sz w:val="28"/>
          <w:szCs w:val="28"/>
        </w:rPr>
        <w:t>СОШ №3</w:t>
      </w:r>
    </w:p>
    <w:p w:rsidR="0032686D" w:rsidRDefault="0032686D" w:rsidP="00D50FBB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 w:rsidRPr="00235F1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воспитательный отдел МКУ «Управление образования ЕМР РТ»</w:t>
      </w:r>
    </w:p>
    <w:p w:rsidR="0032686D" w:rsidRPr="00235F16" w:rsidRDefault="0032686D" w:rsidP="00D50FBB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208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35F16">
        <w:rPr>
          <w:rFonts w:ascii="Times New Roman" w:hAnsi="Times New Roman" w:cs="Times New Roman"/>
          <w:color w:val="000000"/>
          <w:sz w:val="28"/>
          <w:szCs w:val="28"/>
        </w:rPr>
        <w:t xml:space="preserve">самоуправление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СОШ №3</w:t>
      </w:r>
    </w:p>
    <w:p w:rsidR="0032686D" w:rsidRPr="00357E03" w:rsidRDefault="0032686D" w:rsidP="00D50FBB">
      <w:pPr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357E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Участники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турнира:</w:t>
      </w:r>
    </w:p>
    <w:p w:rsidR="0032686D" w:rsidRPr="00357E03" w:rsidRDefault="0032686D" w:rsidP="00D50FBB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Default="0032686D" w:rsidP="00357E03">
      <w:pPr>
        <w:spacing w:after="0" w:line="240" w:lineRule="auto"/>
        <w:ind w:left="709" w:firstLine="707"/>
        <w:rPr>
          <w:rFonts w:ascii="Times New Roman" w:hAnsi="Times New Roman" w:cs="Times New Roman"/>
          <w:color w:val="000000"/>
          <w:sz w:val="28"/>
          <w:szCs w:val="28"/>
        </w:rPr>
      </w:pPr>
      <w:r w:rsidRPr="00357E03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турнире </w:t>
      </w:r>
      <w:r w:rsidRPr="00357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7E03">
        <w:rPr>
          <w:rFonts w:ascii="Times New Roman" w:hAnsi="Times New Roman" w:cs="Times New Roman"/>
          <w:color w:val="000000"/>
          <w:sz w:val="28"/>
          <w:szCs w:val="28"/>
        </w:rPr>
        <w:t xml:space="preserve"> прин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имают </w:t>
      </w:r>
      <w:r w:rsidRPr="00357E03">
        <w:rPr>
          <w:rFonts w:ascii="Times New Roman" w:hAnsi="Times New Roman" w:cs="Times New Roman"/>
          <w:color w:val="000000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команды 4-х  классов в количестве 6 человек (мальчики) </w:t>
      </w:r>
      <w:r w:rsidRPr="00357E03">
        <w:rPr>
          <w:rFonts w:ascii="Times New Roman" w:hAnsi="Times New Roman" w:cs="Times New Roman"/>
          <w:color w:val="000000"/>
          <w:sz w:val="28"/>
          <w:szCs w:val="28"/>
        </w:rPr>
        <w:t xml:space="preserve"> средних общеобразовательных школ г. Елабуги Республики Татарстан.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Иметь заявку с допуском медработника. Всем участникам иметь сменную обувь.</w:t>
      </w:r>
    </w:p>
    <w:p w:rsidR="0032686D" w:rsidRDefault="0032686D" w:rsidP="00357E03">
      <w:pPr>
        <w:spacing w:after="0" w:line="240" w:lineRule="auto"/>
        <w:ind w:left="709" w:firstLine="70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686D" w:rsidRPr="00357E03" w:rsidRDefault="0032686D" w:rsidP="00357E03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7E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Условия и порядок проведения</w:t>
      </w:r>
    </w:p>
    <w:p w:rsidR="0032686D" w:rsidRPr="00357E03" w:rsidRDefault="0032686D" w:rsidP="00D50FBB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Default="0032686D" w:rsidP="00357E03">
      <w:pPr>
        <w:spacing w:after="0" w:line="240" w:lineRule="auto"/>
        <w:ind w:left="709" w:firstLine="7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Турнир проводится по этапам:</w:t>
      </w:r>
    </w:p>
    <w:p w:rsidR="0032686D" w:rsidRDefault="0032686D" w:rsidP="00357E03">
      <w:pPr>
        <w:spacing w:after="0" w:line="240" w:lineRule="auto"/>
        <w:ind w:left="709" w:firstLine="7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–общая эстафета </w:t>
      </w:r>
    </w:p>
    <w:p w:rsidR="0032686D" w:rsidRDefault="0032686D" w:rsidP="00357E03">
      <w:pPr>
        <w:spacing w:after="0" w:line="240" w:lineRule="auto"/>
        <w:ind w:left="709" w:firstLine="7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выполнение заданий  по станциям </w:t>
      </w:r>
    </w:p>
    <w:p w:rsidR="0032686D" w:rsidRDefault="0032686D" w:rsidP="00357E03">
      <w:pPr>
        <w:spacing w:after="0" w:line="240" w:lineRule="auto"/>
        <w:ind w:left="709" w:firstLine="7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–общее построение, показательные выступления кадет </w:t>
      </w:r>
    </w:p>
    <w:p w:rsidR="0032686D" w:rsidRDefault="0032686D" w:rsidP="00357E03">
      <w:pPr>
        <w:spacing w:after="0" w:line="240" w:lineRule="auto"/>
        <w:ind w:left="709" w:firstLine="7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подведение итогов</w:t>
      </w:r>
    </w:p>
    <w:p w:rsidR="0032686D" w:rsidRDefault="0032686D" w:rsidP="00357E03">
      <w:pPr>
        <w:spacing w:after="0" w:line="240" w:lineRule="auto"/>
        <w:ind w:left="709" w:firstLine="707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Default="0032686D" w:rsidP="00357E03">
      <w:pPr>
        <w:spacing w:after="0" w:line="240" w:lineRule="auto"/>
        <w:ind w:left="709" w:firstLine="7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Турнир</w:t>
      </w:r>
      <w:r w:rsidRPr="00357E03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станциям. </w:t>
      </w:r>
      <w:r w:rsidRPr="00357E03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2686D" w:rsidRDefault="0032686D" w:rsidP="00357E03">
      <w:pPr>
        <w:spacing w:after="0" w:line="240" w:lineRule="auto"/>
        <w:ind w:left="709" w:firstLine="7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 Спортивная» (прыжки в длину с места) </w:t>
      </w:r>
    </w:p>
    <w:p w:rsidR="0032686D" w:rsidRDefault="0032686D" w:rsidP="00357E03">
      <w:pPr>
        <w:spacing w:after="0" w:line="240" w:lineRule="auto"/>
        <w:ind w:left="709" w:firstLine="7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 Силовая»  (подтягивание из виса лежа на низкой перекладине), </w:t>
      </w:r>
    </w:p>
    <w:p w:rsidR="0032686D" w:rsidRDefault="0032686D" w:rsidP="00357E03">
      <w:pPr>
        <w:spacing w:after="0" w:line="240" w:lineRule="auto"/>
        <w:ind w:left="709" w:firstLine="7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 Огневой рубеж-(стрельба на тренажере),</w:t>
      </w:r>
    </w:p>
    <w:p w:rsidR="0032686D" w:rsidRDefault="0032686D" w:rsidP="00357E03">
      <w:pPr>
        <w:spacing w:after="0" w:line="240" w:lineRule="auto"/>
        <w:ind w:left="709" w:firstLine="7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«Героическая» ( знать биографию и подвиг А.Н.Епанешникова)</w:t>
      </w:r>
    </w:p>
    <w:p w:rsidR="0032686D" w:rsidRDefault="0032686D" w:rsidP="00357E03">
      <w:pPr>
        <w:spacing w:after="0" w:line="240" w:lineRule="auto"/>
        <w:ind w:left="709" w:firstLine="7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«Историческая »( на знание героев ВОВ-наших земляков, основных этапов  ВОВ)</w:t>
      </w:r>
    </w:p>
    <w:p w:rsidR="0032686D" w:rsidRDefault="0032686D" w:rsidP="00357E03">
      <w:pPr>
        <w:spacing w:after="0" w:line="240" w:lineRule="auto"/>
        <w:ind w:left="709" w:firstLine="7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 Медицинская» (оказание первой помощи )</w:t>
      </w:r>
    </w:p>
    <w:p w:rsidR="0032686D" w:rsidRDefault="0032686D" w:rsidP="00357E03">
      <w:pPr>
        <w:spacing w:after="0" w:line="240" w:lineRule="auto"/>
        <w:ind w:left="709" w:firstLine="707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Default="0032686D" w:rsidP="00AB11E6">
      <w:pPr>
        <w:spacing w:after="0" w:line="240" w:lineRule="auto"/>
        <w:ind w:left="709" w:firstLine="70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11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Команда должна иметь название, девиз, форму или отличительный знак , эмблему.</w:t>
      </w:r>
    </w:p>
    <w:p w:rsidR="0032686D" w:rsidRDefault="0032686D" w:rsidP="00AB11E6">
      <w:pPr>
        <w:spacing w:after="0" w:line="240" w:lineRule="auto"/>
        <w:ind w:left="709" w:firstLine="70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Заявку подать на электронный адрес школы №3 </w:t>
      </w:r>
      <w:r>
        <w:rPr>
          <w:rFonts w:ascii="Arial" w:hAnsi="Arial" w:cs="Arial"/>
          <w:color w:val="333333"/>
          <w:sz w:val="20"/>
          <w:szCs w:val="20"/>
          <w:shd w:val="clear" w:color="auto" w:fill="F6F6F6"/>
        </w:rPr>
        <w:t>S3.Elb@tatar.ru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2686D" w:rsidRPr="008A7A13" w:rsidRDefault="0032686D" w:rsidP="00AB11E6">
      <w:pPr>
        <w:spacing w:after="0" w:line="240" w:lineRule="auto"/>
        <w:ind w:left="709" w:firstLine="70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 с пометкой конкурс «Мальчиши-кибальчиши» )не позже 10 февраля 2018 г.</w:t>
      </w:r>
    </w:p>
    <w:p w:rsidR="0032686D" w:rsidRDefault="0032686D" w:rsidP="00357E03">
      <w:pPr>
        <w:spacing w:after="0" w:line="240" w:lineRule="auto"/>
        <w:ind w:left="709" w:firstLine="7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2686D" w:rsidRPr="00357E03" w:rsidRDefault="0032686D" w:rsidP="00D50FBB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2686D" w:rsidRPr="00357E03" w:rsidRDefault="0032686D" w:rsidP="005B4E7D">
      <w:pPr>
        <w:pStyle w:val="MyWorks0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357E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57E03">
        <w:rPr>
          <w:rFonts w:ascii="Times New Roman" w:hAnsi="Times New Roman" w:cs="Times New Roman"/>
          <w:b/>
          <w:bCs/>
          <w:sz w:val="28"/>
          <w:szCs w:val="28"/>
        </w:rPr>
        <w:t xml:space="preserve">Подведение итогов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7E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357E03">
        <w:rPr>
          <w:rFonts w:ascii="Times New Roman" w:hAnsi="Times New Roman" w:cs="Times New Roman"/>
          <w:b/>
          <w:bCs/>
          <w:sz w:val="28"/>
          <w:szCs w:val="28"/>
        </w:rPr>
        <w:t xml:space="preserve"> награждение:</w:t>
      </w:r>
    </w:p>
    <w:p w:rsidR="0032686D" w:rsidRPr="001604A3" w:rsidRDefault="0032686D" w:rsidP="00D50FBB">
      <w:pPr>
        <w:pStyle w:val="MyWorks0"/>
        <w:ind w:left="709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1604A3">
        <w:rPr>
          <w:rFonts w:ascii="Times New Roman" w:hAnsi="Times New Roman" w:cs="Times New Roman"/>
          <w:color w:val="000000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color w:val="000000"/>
          <w:sz w:val="28"/>
          <w:szCs w:val="28"/>
        </w:rPr>
        <w:t>команды-</w:t>
      </w:r>
      <w:r w:rsidRPr="001604A3">
        <w:rPr>
          <w:rFonts w:ascii="Times New Roman" w:hAnsi="Times New Roman" w:cs="Times New Roman"/>
          <w:color w:val="000000"/>
          <w:sz w:val="28"/>
          <w:szCs w:val="28"/>
        </w:rPr>
        <w:t>участники получают сертификат участник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</w:p>
    <w:p w:rsidR="0032686D" w:rsidRPr="001604A3" w:rsidRDefault="0032686D" w:rsidP="00D50FBB">
      <w:pPr>
        <w:pStyle w:val="MyWorks0"/>
        <w:ind w:left="709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1604A3">
        <w:rPr>
          <w:rFonts w:ascii="Times New Roman" w:hAnsi="Times New Roman" w:cs="Times New Roman"/>
          <w:color w:val="000000"/>
          <w:sz w:val="28"/>
          <w:szCs w:val="28"/>
        </w:rPr>
        <w:t>Победители награждаются грамотами  за</w:t>
      </w:r>
    </w:p>
    <w:p w:rsidR="0032686D" w:rsidRDefault="0032686D" w:rsidP="00D50FBB">
      <w:pPr>
        <w:pStyle w:val="MyWorks0"/>
        <w:ind w:left="709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1, 2, 3 место.   </w:t>
      </w:r>
    </w:p>
    <w:p w:rsidR="0032686D" w:rsidRDefault="0032686D" w:rsidP="00D50FBB">
      <w:pPr>
        <w:pStyle w:val="MyWorks0"/>
        <w:ind w:left="709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Абсолютный победитель награждается переходящим кубком.</w:t>
      </w:r>
    </w:p>
    <w:p w:rsidR="0032686D" w:rsidRDefault="0032686D" w:rsidP="00D50FBB">
      <w:pPr>
        <w:pStyle w:val="MyWorks0"/>
        <w:ind w:left="709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Pr="001604A3" w:rsidRDefault="0032686D" w:rsidP="00D50FBB">
      <w:pPr>
        <w:pStyle w:val="MyWorks0"/>
        <w:ind w:left="709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(По всем вопросам звонить по телефону 8 9179193938)</w:t>
      </w:r>
    </w:p>
    <w:p w:rsidR="0032686D" w:rsidRPr="001604A3" w:rsidRDefault="0032686D" w:rsidP="00D50FBB">
      <w:pPr>
        <w:pStyle w:val="MyWorks0"/>
        <w:ind w:left="709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1604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2686D" w:rsidRPr="00357E03" w:rsidRDefault="0032686D" w:rsidP="00D50FBB">
      <w:pPr>
        <w:pStyle w:val="MyWorks0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Pr="00357E03" w:rsidRDefault="0032686D" w:rsidP="00D50FBB">
      <w:pPr>
        <w:pStyle w:val="MyWorks0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Pr="00357E03" w:rsidRDefault="0032686D" w:rsidP="00D50FBB">
      <w:pPr>
        <w:pStyle w:val="MyWorks0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Pr="00357E03" w:rsidRDefault="0032686D" w:rsidP="00D50FBB">
      <w:pPr>
        <w:pStyle w:val="MyWorks0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Pr="00357E03" w:rsidRDefault="0032686D" w:rsidP="00D50FBB">
      <w:pPr>
        <w:pStyle w:val="MyWorks0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Pr="00357E03" w:rsidRDefault="0032686D" w:rsidP="00D50FBB">
      <w:pPr>
        <w:pStyle w:val="MyWorks0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Pr="00357E03" w:rsidRDefault="0032686D" w:rsidP="00D50FBB">
      <w:pPr>
        <w:pStyle w:val="MyWorks0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Pr="00357E03" w:rsidRDefault="0032686D" w:rsidP="00D50FBB">
      <w:pPr>
        <w:pStyle w:val="MyWorks0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Pr="00357E03" w:rsidRDefault="0032686D" w:rsidP="00D50FBB">
      <w:pPr>
        <w:pStyle w:val="MyWorks0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Pr="00357E03" w:rsidRDefault="0032686D" w:rsidP="00D50FBB">
      <w:pPr>
        <w:pStyle w:val="MyWorks0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Pr="00357E03" w:rsidRDefault="0032686D" w:rsidP="00D50FBB">
      <w:pPr>
        <w:pStyle w:val="MyWorks0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Pr="00357E03" w:rsidRDefault="0032686D" w:rsidP="00D50FBB">
      <w:pPr>
        <w:pStyle w:val="MyWorks0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Pr="00357E03" w:rsidRDefault="0032686D" w:rsidP="00D50FBB">
      <w:pPr>
        <w:pStyle w:val="MyWorks0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Pr="00357E03" w:rsidRDefault="0032686D" w:rsidP="00D50FBB">
      <w:pPr>
        <w:pStyle w:val="MyWorks0"/>
        <w:rPr>
          <w:rFonts w:ascii="Times New Roman" w:hAnsi="Times New Roman" w:cs="Times New Roman"/>
          <w:color w:val="000000"/>
          <w:sz w:val="28"/>
          <w:szCs w:val="28"/>
        </w:rPr>
      </w:pPr>
    </w:p>
    <w:p w:rsidR="0032686D" w:rsidRPr="00357E03" w:rsidRDefault="0032686D" w:rsidP="00D50FBB">
      <w:pPr>
        <w:pStyle w:val="MyWorks0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32686D" w:rsidRPr="00357E03" w:rsidSect="00083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6B63"/>
    <w:multiLevelType w:val="hybridMultilevel"/>
    <w:tmpl w:val="76A8A1BA"/>
    <w:lvl w:ilvl="0" w:tplc="4DD69B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7A0E9B"/>
    <w:multiLevelType w:val="hybridMultilevel"/>
    <w:tmpl w:val="2C623BA8"/>
    <w:lvl w:ilvl="0" w:tplc="3DC64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11066F"/>
    <w:multiLevelType w:val="hybridMultilevel"/>
    <w:tmpl w:val="29FE7FA8"/>
    <w:lvl w:ilvl="0" w:tplc="04190001">
      <w:start w:val="1"/>
      <w:numFmt w:val="bullet"/>
      <w:lvlText w:val=""/>
      <w:lvlJc w:val="left"/>
      <w:pPr>
        <w:tabs>
          <w:tab w:val="num" w:pos="1397"/>
        </w:tabs>
        <w:ind w:left="139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17"/>
        </w:tabs>
        <w:ind w:left="21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37"/>
        </w:tabs>
        <w:ind w:left="283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57"/>
        </w:tabs>
        <w:ind w:left="355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77"/>
        </w:tabs>
        <w:ind w:left="42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97"/>
        </w:tabs>
        <w:ind w:left="499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17"/>
        </w:tabs>
        <w:ind w:left="571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37"/>
        </w:tabs>
        <w:ind w:left="64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57"/>
        </w:tabs>
        <w:ind w:left="715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249C"/>
    <w:rsid w:val="00006CB5"/>
    <w:rsid w:val="00031057"/>
    <w:rsid w:val="00032D2D"/>
    <w:rsid w:val="00074F3D"/>
    <w:rsid w:val="00081705"/>
    <w:rsid w:val="00081B90"/>
    <w:rsid w:val="000835A4"/>
    <w:rsid w:val="000A37E4"/>
    <w:rsid w:val="000B5448"/>
    <w:rsid w:val="000C020F"/>
    <w:rsid w:val="000F249C"/>
    <w:rsid w:val="00131488"/>
    <w:rsid w:val="001331F8"/>
    <w:rsid w:val="001604A3"/>
    <w:rsid w:val="0017158C"/>
    <w:rsid w:val="00183B8B"/>
    <w:rsid w:val="001A762B"/>
    <w:rsid w:val="001B325A"/>
    <w:rsid w:val="001B5A6F"/>
    <w:rsid w:val="001D650F"/>
    <w:rsid w:val="0022431F"/>
    <w:rsid w:val="00227677"/>
    <w:rsid w:val="00235F16"/>
    <w:rsid w:val="00243BB0"/>
    <w:rsid w:val="00251650"/>
    <w:rsid w:val="00251D8E"/>
    <w:rsid w:val="00271219"/>
    <w:rsid w:val="0029255A"/>
    <w:rsid w:val="002D0040"/>
    <w:rsid w:val="002D5813"/>
    <w:rsid w:val="002E1F89"/>
    <w:rsid w:val="003151CB"/>
    <w:rsid w:val="0032686D"/>
    <w:rsid w:val="0033226B"/>
    <w:rsid w:val="0035709A"/>
    <w:rsid w:val="00357E03"/>
    <w:rsid w:val="00364168"/>
    <w:rsid w:val="003E1BE5"/>
    <w:rsid w:val="003E5CE8"/>
    <w:rsid w:val="003F4EFB"/>
    <w:rsid w:val="00400901"/>
    <w:rsid w:val="0044084A"/>
    <w:rsid w:val="004452F7"/>
    <w:rsid w:val="00445A95"/>
    <w:rsid w:val="00457627"/>
    <w:rsid w:val="00497FAF"/>
    <w:rsid w:val="004A375E"/>
    <w:rsid w:val="004A5AD3"/>
    <w:rsid w:val="004C061C"/>
    <w:rsid w:val="00521C33"/>
    <w:rsid w:val="00531EA9"/>
    <w:rsid w:val="00535C4D"/>
    <w:rsid w:val="00572042"/>
    <w:rsid w:val="005A4757"/>
    <w:rsid w:val="005B0AF5"/>
    <w:rsid w:val="005B4E7D"/>
    <w:rsid w:val="005E43E9"/>
    <w:rsid w:val="005F46FF"/>
    <w:rsid w:val="00603C9A"/>
    <w:rsid w:val="00606A7D"/>
    <w:rsid w:val="00625FD1"/>
    <w:rsid w:val="006451F6"/>
    <w:rsid w:val="0066212E"/>
    <w:rsid w:val="00672A42"/>
    <w:rsid w:val="00691F3C"/>
    <w:rsid w:val="006A1FAE"/>
    <w:rsid w:val="006F0668"/>
    <w:rsid w:val="00700EF1"/>
    <w:rsid w:val="00735BBD"/>
    <w:rsid w:val="007404E3"/>
    <w:rsid w:val="00744665"/>
    <w:rsid w:val="0075055F"/>
    <w:rsid w:val="007525F3"/>
    <w:rsid w:val="00757B65"/>
    <w:rsid w:val="007775CC"/>
    <w:rsid w:val="00787989"/>
    <w:rsid w:val="00794C3A"/>
    <w:rsid w:val="007A4439"/>
    <w:rsid w:val="007B5E11"/>
    <w:rsid w:val="007B799B"/>
    <w:rsid w:val="007C5106"/>
    <w:rsid w:val="007C7E16"/>
    <w:rsid w:val="007D4538"/>
    <w:rsid w:val="007F6D85"/>
    <w:rsid w:val="00801F1B"/>
    <w:rsid w:val="008173C2"/>
    <w:rsid w:val="00822E4A"/>
    <w:rsid w:val="00826510"/>
    <w:rsid w:val="0083116D"/>
    <w:rsid w:val="0083334E"/>
    <w:rsid w:val="0085173F"/>
    <w:rsid w:val="00855C49"/>
    <w:rsid w:val="00865D5C"/>
    <w:rsid w:val="00867D7D"/>
    <w:rsid w:val="00873D94"/>
    <w:rsid w:val="00895BDB"/>
    <w:rsid w:val="00895E82"/>
    <w:rsid w:val="008A7A13"/>
    <w:rsid w:val="008E0D1D"/>
    <w:rsid w:val="00900A95"/>
    <w:rsid w:val="009208B5"/>
    <w:rsid w:val="00942576"/>
    <w:rsid w:val="00943C04"/>
    <w:rsid w:val="00960FDA"/>
    <w:rsid w:val="00985B45"/>
    <w:rsid w:val="009D335C"/>
    <w:rsid w:val="009D7310"/>
    <w:rsid w:val="009E66D1"/>
    <w:rsid w:val="009F3A1B"/>
    <w:rsid w:val="00A179AC"/>
    <w:rsid w:val="00A47B47"/>
    <w:rsid w:val="00A500E6"/>
    <w:rsid w:val="00A566B6"/>
    <w:rsid w:val="00A95AA5"/>
    <w:rsid w:val="00AA1110"/>
    <w:rsid w:val="00AA1E36"/>
    <w:rsid w:val="00AB11E6"/>
    <w:rsid w:val="00AD2DA0"/>
    <w:rsid w:val="00AF2FF2"/>
    <w:rsid w:val="00B00A45"/>
    <w:rsid w:val="00B059A5"/>
    <w:rsid w:val="00B1465D"/>
    <w:rsid w:val="00B4395E"/>
    <w:rsid w:val="00B44F28"/>
    <w:rsid w:val="00B92DAE"/>
    <w:rsid w:val="00B96186"/>
    <w:rsid w:val="00BA41A1"/>
    <w:rsid w:val="00BB6425"/>
    <w:rsid w:val="00BC3C8B"/>
    <w:rsid w:val="00BC7E60"/>
    <w:rsid w:val="00BD6D92"/>
    <w:rsid w:val="00BF249C"/>
    <w:rsid w:val="00BF4ABD"/>
    <w:rsid w:val="00BF6962"/>
    <w:rsid w:val="00C21CF6"/>
    <w:rsid w:val="00C45EF3"/>
    <w:rsid w:val="00C5262C"/>
    <w:rsid w:val="00C80F7D"/>
    <w:rsid w:val="00C86597"/>
    <w:rsid w:val="00CB3118"/>
    <w:rsid w:val="00CB5FA8"/>
    <w:rsid w:val="00CD2503"/>
    <w:rsid w:val="00CF38B1"/>
    <w:rsid w:val="00D32E70"/>
    <w:rsid w:val="00D50FBB"/>
    <w:rsid w:val="00D86CF2"/>
    <w:rsid w:val="00DC0183"/>
    <w:rsid w:val="00E10ED5"/>
    <w:rsid w:val="00E25407"/>
    <w:rsid w:val="00E44DB8"/>
    <w:rsid w:val="00E86871"/>
    <w:rsid w:val="00E8748F"/>
    <w:rsid w:val="00EA2F30"/>
    <w:rsid w:val="00EB545D"/>
    <w:rsid w:val="00EC1675"/>
    <w:rsid w:val="00F3179D"/>
    <w:rsid w:val="00F36F48"/>
    <w:rsid w:val="00F444D0"/>
    <w:rsid w:val="00F47257"/>
    <w:rsid w:val="00FA7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18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yWorks">
    <w:name w:val="My Works Знак"/>
    <w:basedOn w:val="DefaultParagraphFont"/>
    <w:link w:val="MyWorks0"/>
    <w:uiPriority w:val="99"/>
    <w:locked/>
    <w:rsid w:val="00D50FBB"/>
    <w:rPr>
      <w:sz w:val="32"/>
      <w:szCs w:val="32"/>
    </w:rPr>
  </w:style>
  <w:style w:type="paragraph" w:customStyle="1" w:styleId="MyWorks0">
    <w:name w:val="My Works"/>
    <w:basedOn w:val="Normal"/>
    <w:link w:val="MyWorks"/>
    <w:uiPriority w:val="99"/>
    <w:rsid w:val="00D50FBB"/>
    <w:pPr>
      <w:spacing w:after="0" w:line="240" w:lineRule="auto"/>
      <w:ind w:firstLine="709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D50FBB"/>
    <w:pPr>
      <w:ind w:left="720"/>
    </w:pPr>
  </w:style>
  <w:style w:type="character" w:styleId="Hyperlink">
    <w:name w:val="Hyperlink"/>
    <w:basedOn w:val="DefaultParagraphFont"/>
    <w:uiPriority w:val="99"/>
    <w:semiHidden/>
    <w:rsid w:val="00D50FBB"/>
    <w:rPr>
      <w:rFonts w:ascii="Times New Roman" w:hAnsi="Times New Roman" w:cs="Times New Roman"/>
      <w:color w:val="00000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31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0F7D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7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632</TotalTime>
  <Pages>2</Pages>
  <Words>341</Words>
  <Characters>1949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2016-11-18T14:48:00Z</cp:lastPrinted>
  <dcterms:created xsi:type="dcterms:W3CDTF">2015-11-23T08:29:00Z</dcterms:created>
  <dcterms:modified xsi:type="dcterms:W3CDTF">2020-02-03T10:36:00Z</dcterms:modified>
</cp:coreProperties>
</file>